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both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>
      <w:pPr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</w:p>
    <w:p>
      <w:pPr>
        <w:keepNext/>
        <w:keepLines/>
        <w:spacing w:line="560" w:lineRule="exact"/>
        <w:jc w:val="center"/>
        <w:outlineLvl w:val="2"/>
        <w:rPr>
          <w:rFonts w:ascii="华文中宋" w:hAnsi="华文中宋" w:eastAsia="华文中宋" w:cs="华文中宋"/>
          <w:color w:val="000000"/>
          <w:sz w:val="44"/>
          <w:szCs w:val="44"/>
        </w:rPr>
      </w:pPr>
      <w:r>
        <w:rPr>
          <w:rFonts w:hint="eastAsia" w:ascii="华文中宋" w:hAnsi="华文中宋" w:eastAsia="华文中宋" w:cs="华文中宋"/>
          <w:color w:val="000000"/>
          <w:sz w:val="44"/>
          <w:szCs w:val="44"/>
        </w:rPr>
        <w:t>全国煤矿安全普法网络知识竞赛结果</w:t>
      </w:r>
    </w:p>
    <w:p>
      <w:pPr>
        <w:pStyle w:val="2"/>
        <w:spacing w:beforeAutospacing="0" w:afterAutospacing="0" w:line="560" w:lineRule="exact"/>
        <w:rPr>
          <w:rFonts w:hint="default"/>
        </w:rPr>
      </w:pPr>
    </w:p>
    <w:p>
      <w:pPr>
        <w:pStyle w:val="2"/>
        <w:spacing w:beforeAutospacing="0" w:afterAutospacing="0"/>
        <w:ind w:firstLine="641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ascii="黑体" w:hAnsi="黑体" w:eastAsia="黑体" w:cs="黑体"/>
          <w:b w:val="0"/>
          <w:bCs/>
          <w:color w:val="000000"/>
          <w:sz w:val="32"/>
          <w:szCs w:val="32"/>
        </w:rPr>
        <w:t>一、</w:t>
      </w:r>
      <w:r>
        <w:rPr>
          <w:rFonts w:ascii="黑体" w:hAnsi="黑体" w:eastAsia="黑体" w:cs="黑体"/>
          <w:b w:val="0"/>
          <w:bCs/>
          <w:sz w:val="32"/>
          <w:szCs w:val="32"/>
        </w:rPr>
        <w:t>省级总积分前10名</w:t>
      </w:r>
    </w:p>
    <w:tbl>
      <w:tblPr>
        <w:tblStyle w:val="10"/>
        <w:tblW w:w="77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3078"/>
        <w:gridCol w:w="319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名次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产煤省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总积分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3,218,172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山东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1,201,783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陕西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546,643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安徽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534,989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黑龙江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498,436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山西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413,285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新疆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235,878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甘肃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202,112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宁夏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175,939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3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贵州</w:t>
            </w:r>
          </w:p>
        </w:tc>
        <w:tc>
          <w:tcPr>
            <w:tcW w:w="3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line="560" w:lineRule="exact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165,879</w:t>
            </w:r>
          </w:p>
        </w:tc>
      </w:tr>
    </w:tbl>
    <w:p>
      <w:pPr>
        <w:spacing w:line="560" w:lineRule="exact"/>
        <w:jc w:val="center"/>
        <w:rPr>
          <w:rFonts w:ascii="仿宋" w:hAnsi="仿宋" w:cstheme="minorBidi"/>
          <w:kern w:val="0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cstheme="minorBidi"/>
          <w:kern w:val="0"/>
          <w:sz w:val="32"/>
          <w:szCs w:val="32"/>
        </w:rPr>
      </w:pPr>
      <w:r>
        <w:rPr>
          <w:rFonts w:hint="eastAsia" w:ascii="仿宋" w:hAnsi="仿宋" w:cstheme="minorBidi"/>
          <w:kern w:val="0"/>
          <w:sz w:val="32"/>
          <w:szCs w:val="32"/>
        </w:rPr>
        <w:br w:type="page"/>
      </w:r>
    </w:p>
    <w:p>
      <w:pPr>
        <w:keepNext/>
        <w:keepLines/>
        <w:spacing w:line="560" w:lineRule="exact"/>
        <w:ind w:firstLine="640" w:firstLineChars="200"/>
        <w:outlineLvl w:val="2"/>
        <w:rPr>
          <w:rFonts w:eastAsia="方正小标宋简体" w:asciiTheme="minorHAnsi" w:hAnsiTheme="minorHAnsi" w:cstheme="minorBidi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000000"/>
          <w:kern w:val="0"/>
          <w:sz w:val="32"/>
          <w:szCs w:val="32"/>
        </w:rPr>
        <w:t>二、个人积分前50名</w:t>
      </w:r>
    </w:p>
    <w:tbl>
      <w:tblPr>
        <w:tblStyle w:val="10"/>
        <w:tblW w:w="761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160"/>
        <w:gridCol w:w="4713"/>
        <w:gridCol w:w="8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tblHeader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名次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所在单位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</w:rPr>
              <w:t>积分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王向阳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272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王纪锋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270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吴俊龙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汪  腾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洪  超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路  清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新疆兴陶大北矿业有限公司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唐  涛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吴贺贺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刘昌冠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左世学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镇雄县宝树煤矿有限责任公司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张正茂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  驰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葛  飞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陈知良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中国石油化工集团有限公司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宋纪明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周永信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韩  杰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黄  坤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  阳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刘开华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孙思骐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刘艳洲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山东东山矿业有限责任公司株柏煤矿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韩  红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贾  安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  培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越王龙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山西阳城阳泰集团屯城煤业有限公司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  帮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陕北矿业韩家湾煤炭公司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王拥利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安阳鑫龙煤业（集体）龙山煤业有限责任公司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王大超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褚凤春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鸡西矿业(集团)有限责任公司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孙  鹏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邵佑平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  松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黄文海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姚应钦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杨尚红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兖州煤业股份有限公司鲍店煤矿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岑  斌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孟  龙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  浩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郑处处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36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王文艳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山东东山矿业有限责任公司株柏煤矿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王献如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42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张义德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甘肃靖远煤电股份有限公司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郭永滨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邵德全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汶上义桥煤矿有限责任公司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王  凯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山东东山新驿煤矿有限公司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郭  明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国家电力投资集团有限公司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44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刘红霞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49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胡  杰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内江市双鹰煤炭有限责任公司楠木寺井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张聪聪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李威威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河南神火集团有限公司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陈松菊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中国平煤神马能源化工集团有限责任公司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50</w:t>
            </w: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杜井利</w:t>
            </w:r>
          </w:p>
        </w:tc>
        <w:tc>
          <w:tcPr>
            <w:tcW w:w="4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left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新疆昌吉市菏泽腾达矿业有限责任公司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napToGrid w:val="0"/>
              <w:jc w:val="center"/>
              <w:textAlignment w:val="bottom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  <w:t>214</w:t>
            </w:r>
          </w:p>
        </w:tc>
      </w:tr>
    </w:tbl>
    <w:p/>
    <w:sectPr>
      <w:headerReference r:id="rId4" w:type="first"/>
      <w:headerReference r:id="rId3" w:type="default"/>
      <w:footerReference r:id="rId5" w:type="default"/>
      <w:pgSz w:w="11906" w:h="16838"/>
      <w:pgMar w:top="1588" w:right="1588" w:bottom="1588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23874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15</w:t>
        </w:r>
        <w:r>
          <w:rPr>
            <w:lang w:val="zh-CN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49"/>
    <w:rsid w:val="000023B7"/>
    <w:rsid w:val="00007BA7"/>
    <w:rsid w:val="00022212"/>
    <w:rsid w:val="00034949"/>
    <w:rsid w:val="0003659A"/>
    <w:rsid w:val="00036B73"/>
    <w:rsid w:val="00042FC5"/>
    <w:rsid w:val="00043101"/>
    <w:rsid w:val="00044635"/>
    <w:rsid w:val="0006025C"/>
    <w:rsid w:val="00060424"/>
    <w:rsid w:val="00063562"/>
    <w:rsid w:val="00065267"/>
    <w:rsid w:val="0006731D"/>
    <w:rsid w:val="00075D56"/>
    <w:rsid w:val="00085E8F"/>
    <w:rsid w:val="00092D39"/>
    <w:rsid w:val="000952FB"/>
    <w:rsid w:val="00095E8F"/>
    <w:rsid w:val="000A0A6B"/>
    <w:rsid w:val="000A2DC3"/>
    <w:rsid w:val="000A31D9"/>
    <w:rsid w:val="000A3616"/>
    <w:rsid w:val="000B404C"/>
    <w:rsid w:val="000C411B"/>
    <w:rsid w:val="000E4830"/>
    <w:rsid w:val="000F2C70"/>
    <w:rsid w:val="000F2D5F"/>
    <w:rsid w:val="000F2FB2"/>
    <w:rsid w:val="0010397F"/>
    <w:rsid w:val="0010416E"/>
    <w:rsid w:val="001164B3"/>
    <w:rsid w:val="0012047D"/>
    <w:rsid w:val="001210F9"/>
    <w:rsid w:val="00121DAC"/>
    <w:rsid w:val="001241F1"/>
    <w:rsid w:val="00130411"/>
    <w:rsid w:val="00132573"/>
    <w:rsid w:val="001332CD"/>
    <w:rsid w:val="00134BD6"/>
    <w:rsid w:val="00134EC9"/>
    <w:rsid w:val="00137180"/>
    <w:rsid w:val="00143133"/>
    <w:rsid w:val="00147372"/>
    <w:rsid w:val="001544D9"/>
    <w:rsid w:val="0015623A"/>
    <w:rsid w:val="0016482A"/>
    <w:rsid w:val="00165E78"/>
    <w:rsid w:val="00167169"/>
    <w:rsid w:val="00172266"/>
    <w:rsid w:val="00173B4A"/>
    <w:rsid w:val="00174294"/>
    <w:rsid w:val="001820F1"/>
    <w:rsid w:val="00194066"/>
    <w:rsid w:val="001A2205"/>
    <w:rsid w:val="001A28B3"/>
    <w:rsid w:val="001B0524"/>
    <w:rsid w:val="001B0F99"/>
    <w:rsid w:val="001B1861"/>
    <w:rsid w:val="001B40E2"/>
    <w:rsid w:val="001B5F84"/>
    <w:rsid w:val="001C08C6"/>
    <w:rsid w:val="001C3061"/>
    <w:rsid w:val="001C3ABE"/>
    <w:rsid w:val="001C421D"/>
    <w:rsid w:val="001C6FB2"/>
    <w:rsid w:val="001D2D92"/>
    <w:rsid w:val="001E046D"/>
    <w:rsid w:val="001E33B3"/>
    <w:rsid w:val="001E4912"/>
    <w:rsid w:val="00204304"/>
    <w:rsid w:val="00213DB9"/>
    <w:rsid w:val="002242E8"/>
    <w:rsid w:val="00224B1C"/>
    <w:rsid w:val="00226485"/>
    <w:rsid w:val="0024128B"/>
    <w:rsid w:val="00242336"/>
    <w:rsid w:val="0024342B"/>
    <w:rsid w:val="00246F63"/>
    <w:rsid w:val="00250360"/>
    <w:rsid w:val="002802A7"/>
    <w:rsid w:val="00286B68"/>
    <w:rsid w:val="00291627"/>
    <w:rsid w:val="002962EF"/>
    <w:rsid w:val="002B108A"/>
    <w:rsid w:val="002B6C10"/>
    <w:rsid w:val="002C08E5"/>
    <w:rsid w:val="002D0342"/>
    <w:rsid w:val="002D1120"/>
    <w:rsid w:val="002D17E4"/>
    <w:rsid w:val="002D74A1"/>
    <w:rsid w:val="002E1F43"/>
    <w:rsid w:val="002E3CD2"/>
    <w:rsid w:val="002E48A0"/>
    <w:rsid w:val="002F2196"/>
    <w:rsid w:val="002F2735"/>
    <w:rsid w:val="002F53AA"/>
    <w:rsid w:val="002F6B8E"/>
    <w:rsid w:val="003025BF"/>
    <w:rsid w:val="00303A3D"/>
    <w:rsid w:val="003041DA"/>
    <w:rsid w:val="00304D65"/>
    <w:rsid w:val="00312BE6"/>
    <w:rsid w:val="00313ADA"/>
    <w:rsid w:val="0031521C"/>
    <w:rsid w:val="003228E9"/>
    <w:rsid w:val="00323FCC"/>
    <w:rsid w:val="003257DF"/>
    <w:rsid w:val="003334D7"/>
    <w:rsid w:val="00334CA2"/>
    <w:rsid w:val="00334DE6"/>
    <w:rsid w:val="00343C62"/>
    <w:rsid w:val="00347F58"/>
    <w:rsid w:val="00350447"/>
    <w:rsid w:val="00361BA1"/>
    <w:rsid w:val="0036457E"/>
    <w:rsid w:val="00367358"/>
    <w:rsid w:val="00381C49"/>
    <w:rsid w:val="003857D2"/>
    <w:rsid w:val="00385C5A"/>
    <w:rsid w:val="003861C1"/>
    <w:rsid w:val="00393417"/>
    <w:rsid w:val="003936AC"/>
    <w:rsid w:val="003A0948"/>
    <w:rsid w:val="003E4B28"/>
    <w:rsid w:val="003F0569"/>
    <w:rsid w:val="003F6006"/>
    <w:rsid w:val="00410871"/>
    <w:rsid w:val="00410883"/>
    <w:rsid w:val="004120EE"/>
    <w:rsid w:val="0042259D"/>
    <w:rsid w:val="0042282D"/>
    <w:rsid w:val="00422A49"/>
    <w:rsid w:val="00434858"/>
    <w:rsid w:val="00440EC3"/>
    <w:rsid w:val="004443D3"/>
    <w:rsid w:val="004452B8"/>
    <w:rsid w:val="004525BF"/>
    <w:rsid w:val="0045353E"/>
    <w:rsid w:val="00455476"/>
    <w:rsid w:val="00462FA9"/>
    <w:rsid w:val="00471CA8"/>
    <w:rsid w:val="00473FC5"/>
    <w:rsid w:val="0047524A"/>
    <w:rsid w:val="00476B8B"/>
    <w:rsid w:val="00480E60"/>
    <w:rsid w:val="004913A5"/>
    <w:rsid w:val="004A472F"/>
    <w:rsid w:val="004A5DFA"/>
    <w:rsid w:val="004D213D"/>
    <w:rsid w:val="004D5DC5"/>
    <w:rsid w:val="004D6AFA"/>
    <w:rsid w:val="004E0173"/>
    <w:rsid w:val="004E0647"/>
    <w:rsid w:val="004E0F28"/>
    <w:rsid w:val="004E3E7C"/>
    <w:rsid w:val="004E4747"/>
    <w:rsid w:val="004F164E"/>
    <w:rsid w:val="004F5BD0"/>
    <w:rsid w:val="00505439"/>
    <w:rsid w:val="00505BF0"/>
    <w:rsid w:val="005115F6"/>
    <w:rsid w:val="00511B98"/>
    <w:rsid w:val="005145CC"/>
    <w:rsid w:val="00522E14"/>
    <w:rsid w:val="0052561E"/>
    <w:rsid w:val="00530094"/>
    <w:rsid w:val="00531720"/>
    <w:rsid w:val="00535197"/>
    <w:rsid w:val="00535D5A"/>
    <w:rsid w:val="00541899"/>
    <w:rsid w:val="00553DE1"/>
    <w:rsid w:val="005564E3"/>
    <w:rsid w:val="005567A9"/>
    <w:rsid w:val="005637DC"/>
    <w:rsid w:val="005638F0"/>
    <w:rsid w:val="00570290"/>
    <w:rsid w:val="005708CB"/>
    <w:rsid w:val="00582A22"/>
    <w:rsid w:val="00594ADA"/>
    <w:rsid w:val="005A1B46"/>
    <w:rsid w:val="005A42B0"/>
    <w:rsid w:val="005A498C"/>
    <w:rsid w:val="005A6B3A"/>
    <w:rsid w:val="005B0178"/>
    <w:rsid w:val="005B59D6"/>
    <w:rsid w:val="005C1C36"/>
    <w:rsid w:val="005D00DC"/>
    <w:rsid w:val="005D0FA0"/>
    <w:rsid w:val="005D11AC"/>
    <w:rsid w:val="005E035C"/>
    <w:rsid w:val="005E3125"/>
    <w:rsid w:val="005E46FE"/>
    <w:rsid w:val="0060314F"/>
    <w:rsid w:val="00606446"/>
    <w:rsid w:val="006143F6"/>
    <w:rsid w:val="006244FD"/>
    <w:rsid w:val="00630DA3"/>
    <w:rsid w:val="00633F76"/>
    <w:rsid w:val="00653D3A"/>
    <w:rsid w:val="006574FE"/>
    <w:rsid w:val="006612E3"/>
    <w:rsid w:val="0067235F"/>
    <w:rsid w:val="0067356F"/>
    <w:rsid w:val="0068024B"/>
    <w:rsid w:val="00690F81"/>
    <w:rsid w:val="00697A2E"/>
    <w:rsid w:val="006C2C29"/>
    <w:rsid w:val="006D614B"/>
    <w:rsid w:val="006F4F38"/>
    <w:rsid w:val="00700711"/>
    <w:rsid w:val="00701125"/>
    <w:rsid w:val="00702331"/>
    <w:rsid w:val="007262D2"/>
    <w:rsid w:val="00726E61"/>
    <w:rsid w:val="007307E9"/>
    <w:rsid w:val="00731900"/>
    <w:rsid w:val="00731ADB"/>
    <w:rsid w:val="0074049A"/>
    <w:rsid w:val="0074382A"/>
    <w:rsid w:val="00744574"/>
    <w:rsid w:val="00747ADA"/>
    <w:rsid w:val="0075326B"/>
    <w:rsid w:val="00754463"/>
    <w:rsid w:val="00757049"/>
    <w:rsid w:val="00770FAF"/>
    <w:rsid w:val="00775365"/>
    <w:rsid w:val="00775BD9"/>
    <w:rsid w:val="00777B4A"/>
    <w:rsid w:val="00785F7E"/>
    <w:rsid w:val="00787FE9"/>
    <w:rsid w:val="00790313"/>
    <w:rsid w:val="007942F8"/>
    <w:rsid w:val="007A3178"/>
    <w:rsid w:val="007A38F7"/>
    <w:rsid w:val="007B3785"/>
    <w:rsid w:val="007C000D"/>
    <w:rsid w:val="007C1EE3"/>
    <w:rsid w:val="007C71AA"/>
    <w:rsid w:val="007D5950"/>
    <w:rsid w:val="007E216A"/>
    <w:rsid w:val="007E30AE"/>
    <w:rsid w:val="007E54EA"/>
    <w:rsid w:val="007F180C"/>
    <w:rsid w:val="007F2433"/>
    <w:rsid w:val="00800413"/>
    <w:rsid w:val="00810A03"/>
    <w:rsid w:val="00823735"/>
    <w:rsid w:val="00826144"/>
    <w:rsid w:val="008315C1"/>
    <w:rsid w:val="00836CED"/>
    <w:rsid w:val="00840E0D"/>
    <w:rsid w:val="00843017"/>
    <w:rsid w:val="008461D3"/>
    <w:rsid w:val="00847656"/>
    <w:rsid w:val="008478C7"/>
    <w:rsid w:val="008615ED"/>
    <w:rsid w:val="00861E81"/>
    <w:rsid w:val="0086784B"/>
    <w:rsid w:val="00867B99"/>
    <w:rsid w:val="0087543F"/>
    <w:rsid w:val="008778B6"/>
    <w:rsid w:val="00883DE5"/>
    <w:rsid w:val="008A0929"/>
    <w:rsid w:val="008A2AAD"/>
    <w:rsid w:val="008B10EC"/>
    <w:rsid w:val="008B4CE5"/>
    <w:rsid w:val="008B5CDE"/>
    <w:rsid w:val="008D5412"/>
    <w:rsid w:val="008D77C7"/>
    <w:rsid w:val="008E202E"/>
    <w:rsid w:val="008E51CD"/>
    <w:rsid w:val="008E527A"/>
    <w:rsid w:val="008F0DEA"/>
    <w:rsid w:val="008F6830"/>
    <w:rsid w:val="00902116"/>
    <w:rsid w:val="009131B3"/>
    <w:rsid w:val="00916907"/>
    <w:rsid w:val="0092196F"/>
    <w:rsid w:val="00934E30"/>
    <w:rsid w:val="00941243"/>
    <w:rsid w:val="00942840"/>
    <w:rsid w:val="00945685"/>
    <w:rsid w:val="00945B74"/>
    <w:rsid w:val="00952D3E"/>
    <w:rsid w:val="00960F42"/>
    <w:rsid w:val="00965586"/>
    <w:rsid w:val="009729CF"/>
    <w:rsid w:val="00973253"/>
    <w:rsid w:val="0097359A"/>
    <w:rsid w:val="00974C0F"/>
    <w:rsid w:val="00975507"/>
    <w:rsid w:val="00975852"/>
    <w:rsid w:val="009767DE"/>
    <w:rsid w:val="00977E73"/>
    <w:rsid w:val="00986431"/>
    <w:rsid w:val="009905E3"/>
    <w:rsid w:val="009934F7"/>
    <w:rsid w:val="009943CB"/>
    <w:rsid w:val="00997013"/>
    <w:rsid w:val="009A051B"/>
    <w:rsid w:val="009A1E08"/>
    <w:rsid w:val="009B2F2C"/>
    <w:rsid w:val="009B472D"/>
    <w:rsid w:val="009D0682"/>
    <w:rsid w:val="009D2325"/>
    <w:rsid w:val="009E112F"/>
    <w:rsid w:val="009E1185"/>
    <w:rsid w:val="009E3721"/>
    <w:rsid w:val="009F0279"/>
    <w:rsid w:val="009F0866"/>
    <w:rsid w:val="009F768A"/>
    <w:rsid w:val="00A00693"/>
    <w:rsid w:val="00A1159B"/>
    <w:rsid w:val="00A179FE"/>
    <w:rsid w:val="00A21510"/>
    <w:rsid w:val="00A25EC8"/>
    <w:rsid w:val="00A30722"/>
    <w:rsid w:val="00A3638B"/>
    <w:rsid w:val="00A4041B"/>
    <w:rsid w:val="00A528C5"/>
    <w:rsid w:val="00A55F30"/>
    <w:rsid w:val="00A55FF1"/>
    <w:rsid w:val="00A67E67"/>
    <w:rsid w:val="00A76F1E"/>
    <w:rsid w:val="00AA1228"/>
    <w:rsid w:val="00AA39A6"/>
    <w:rsid w:val="00AB2239"/>
    <w:rsid w:val="00AB5578"/>
    <w:rsid w:val="00AB7B9C"/>
    <w:rsid w:val="00AC316E"/>
    <w:rsid w:val="00AC5865"/>
    <w:rsid w:val="00AE3E9F"/>
    <w:rsid w:val="00AE56A8"/>
    <w:rsid w:val="00AE7057"/>
    <w:rsid w:val="00AE7ADF"/>
    <w:rsid w:val="00AF66CD"/>
    <w:rsid w:val="00AF6F7C"/>
    <w:rsid w:val="00B00AC7"/>
    <w:rsid w:val="00B00C9B"/>
    <w:rsid w:val="00B22EEB"/>
    <w:rsid w:val="00B2548D"/>
    <w:rsid w:val="00B35D59"/>
    <w:rsid w:val="00B42496"/>
    <w:rsid w:val="00B42D2E"/>
    <w:rsid w:val="00B4535A"/>
    <w:rsid w:val="00B46298"/>
    <w:rsid w:val="00B5492A"/>
    <w:rsid w:val="00B55BC4"/>
    <w:rsid w:val="00B572FB"/>
    <w:rsid w:val="00B6709A"/>
    <w:rsid w:val="00B67868"/>
    <w:rsid w:val="00B70749"/>
    <w:rsid w:val="00B91962"/>
    <w:rsid w:val="00B92246"/>
    <w:rsid w:val="00B93139"/>
    <w:rsid w:val="00B94863"/>
    <w:rsid w:val="00BA03DF"/>
    <w:rsid w:val="00BB0A43"/>
    <w:rsid w:val="00BC216D"/>
    <w:rsid w:val="00BC5318"/>
    <w:rsid w:val="00BC5A40"/>
    <w:rsid w:val="00BE392B"/>
    <w:rsid w:val="00BE6B67"/>
    <w:rsid w:val="00C06510"/>
    <w:rsid w:val="00C152C1"/>
    <w:rsid w:val="00C1580C"/>
    <w:rsid w:val="00C300B1"/>
    <w:rsid w:val="00C410D7"/>
    <w:rsid w:val="00C503A1"/>
    <w:rsid w:val="00C52D72"/>
    <w:rsid w:val="00C53368"/>
    <w:rsid w:val="00C54B4E"/>
    <w:rsid w:val="00C5565E"/>
    <w:rsid w:val="00C60B1E"/>
    <w:rsid w:val="00C76445"/>
    <w:rsid w:val="00C77BC6"/>
    <w:rsid w:val="00C84656"/>
    <w:rsid w:val="00C8774B"/>
    <w:rsid w:val="00C95C0C"/>
    <w:rsid w:val="00CA0EE2"/>
    <w:rsid w:val="00CA2571"/>
    <w:rsid w:val="00CA696A"/>
    <w:rsid w:val="00CB32C0"/>
    <w:rsid w:val="00CC28AD"/>
    <w:rsid w:val="00CC6E91"/>
    <w:rsid w:val="00CC7CD1"/>
    <w:rsid w:val="00CD5A85"/>
    <w:rsid w:val="00CE36B0"/>
    <w:rsid w:val="00D01231"/>
    <w:rsid w:val="00D11AA6"/>
    <w:rsid w:val="00D26798"/>
    <w:rsid w:val="00D30909"/>
    <w:rsid w:val="00D312E3"/>
    <w:rsid w:val="00D316A8"/>
    <w:rsid w:val="00D51B2D"/>
    <w:rsid w:val="00D712E5"/>
    <w:rsid w:val="00D7225F"/>
    <w:rsid w:val="00D813BA"/>
    <w:rsid w:val="00D853D5"/>
    <w:rsid w:val="00D854B7"/>
    <w:rsid w:val="00D85AE6"/>
    <w:rsid w:val="00DA5733"/>
    <w:rsid w:val="00DB05AD"/>
    <w:rsid w:val="00DB7C0A"/>
    <w:rsid w:val="00DC5CCD"/>
    <w:rsid w:val="00DC5D6E"/>
    <w:rsid w:val="00DC6268"/>
    <w:rsid w:val="00DD059C"/>
    <w:rsid w:val="00DD30E0"/>
    <w:rsid w:val="00DD47E6"/>
    <w:rsid w:val="00DD60F7"/>
    <w:rsid w:val="00DD6B97"/>
    <w:rsid w:val="00DE2ADB"/>
    <w:rsid w:val="00DE2EB9"/>
    <w:rsid w:val="00DE5A02"/>
    <w:rsid w:val="00DF12A6"/>
    <w:rsid w:val="00DF2629"/>
    <w:rsid w:val="00E008B6"/>
    <w:rsid w:val="00E052CC"/>
    <w:rsid w:val="00E057B6"/>
    <w:rsid w:val="00E062FF"/>
    <w:rsid w:val="00E1050C"/>
    <w:rsid w:val="00E33135"/>
    <w:rsid w:val="00E338B5"/>
    <w:rsid w:val="00E3405F"/>
    <w:rsid w:val="00E34BBB"/>
    <w:rsid w:val="00E37BC7"/>
    <w:rsid w:val="00E37D45"/>
    <w:rsid w:val="00E40712"/>
    <w:rsid w:val="00E4668C"/>
    <w:rsid w:val="00E51824"/>
    <w:rsid w:val="00E55A05"/>
    <w:rsid w:val="00E57534"/>
    <w:rsid w:val="00E61514"/>
    <w:rsid w:val="00E63893"/>
    <w:rsid w:val="00E71F9B"/>
    <w:rsid w:val="00E73502"/>
    <w:rsid w:val="00E75E97"/>
    <w:rsid w:val="00E817DF"/>
    <w:rsid w:val="00E9642D"/>
    <w:rsid w:val="00EA2426"/>
    <w:rsid w:val="00EA5CFB"/>
    <w:rsid w:val="00EC20A9"/>
    <w:rsid w:val="00EC2294"/>
    <w:rsid w:val="00ED0D33"/>
    <w:rsid w:val="00ED2BC0"/>
    <w:rsid w:val="00ED44CA"/>
    <w:rsid w:val="00ED4F6A"/>
    <w:rsid w:val="00ED51DF"/>
    <w:rsid w:val="00ED5C95"/>
    <w:rsid w:val="00EE0C07"/>
    <w:rsid w:val="00EE2EBA"/>
    <w:rsid w:val="00EF013C"/>
    <w:rsid w:val="00EF0C0D"/>
    <w:rsid w:val="00EF2640"/>
    <w:rsid w:val="00EF6424"/>
    <w:rsid w:val="00F014B6"/>
    <w:rsid w:val="00F04836"/>
    <w:rsid w:val="00F129BA"/>
    <w:rsid w:val="00F1452E"/>
    <w:rsid w:val="00F2336C"/>
    <w:rsid w:val="00F45B3E"/>
    <w:rsid w:val="00F47778"/>
    <w:rsid w:val="00F552B4"/>
    <w:rsid w:val="00F6009B"/>
    <w:rsid w:val="00F65808"/>
    <w:rsid w:val="00F679E6"/>
    <w:rsid w:val="00F7611C"/>
    <w:rsid w:val="00F76A9E"/>
    <w:rsid w:val="00F905A0"/>
    <w:rsid w:val="00F93D57"/>
    <w:rsid w:val="00FA5A1A"/>
    <w:rsid w:val="00FA7647"/>
    <w:rsid w:val="00FB3EA8"/>
    <w:rsid w:val="00FB6962"/>
    <w:rsid w:val="00FD552A"/>
    <w:rsid w:val="00FD5AD4"/>
    <w:rsid w:val="00FE28CE"/>
    <w:rsid w:val="00FE2F65"/>
    <w:rsid w:val="00FE4B60"/>
    <w:rsid w:val="00FE4CBE"/>
    <w:rsid w:val="00FE7ABB"/>
    <w:rsid w:val="00FE7B26"/>
    <w:rsid w:val="00FF0503"/>
    <w:rsid w:val="00FF691B"/>
    <w:rsid w:val="0352502E"/>
    <w:rsid w:val="051829F0"/>
    <w:rsid w:val="05330C2F"/>
    <w:rsid w:val="058E5C1D"/>
    <w:rsid w:val="07D50779"/>
    <w:rsid w:val="08105EF6"/>
    <w:rsid w:val="08745A43"/>
    <w:rsid w:val="08B72E65"/>
    <w:rsid w:val="0CEE31E2"/>
    <w:rsid w:val="0D4F5E42"/>
    <w:rsid w:val="0D4F77FC"/>
    <w:rsid w:val="0D6C08B3"/>
    <w:rsid w:val="0DC657BB"/>
    <w:rsid w:val="0E156EB4"/>
    <w:rsid w:val="0EE61E5C"/>
    <w:rsid w:val="0FE20F53"/>
    <w:rsid w:val="137476D9"/>
    <w:rsid w:val="140D514B"/>
    <w:rsid w:val="15504DCC"/>
    <w:rsid w:val="15F42192"/>
    <w:rsid w:val="172A3064"/>
    <w:rsid w:val="17357401"/>
    <w:rsid w:val="17EF1A19"/>
    <w:rsid w:val="188D4D72"/>
    <w:rsid w:val="1C66163C"/>
    <w:rsid w:val="1C917290"/>
    <w:rsid w:val="1CE07306"/>
    <w:rsid w:val="1CFF77E3"/>
    <w:rsid w:val="1D546BFF"/>
    <w:rsid w:val="1D6258D9"/>
    <w:rsid w:val="1F753C81"/>
    <w:rsid w:val="1FCE2DE2"/>
    <w:rsid w:val="20084A3C"/>
    <w:rsid w:val="208F1C7D"/>
    <w:rsid w:val="21D43837"/>
    <w:rsid w:val="21E27627"/>
    <w:rsid w:val="23677B42"/>
    <w:rsid w:val="24D57CFC"/>
    <w:rsid w:val="25197847"/>
    <w:rsid w:val="25BD4297"/>
    <w:rsid w:val="27994D10"/>
    <w:rsid w:val="27DA4F09"/>
    <w:rsid w:val="282620A0"/>
    <w:rsid w:val="29621572"/>
    <w:rsid w:val="2A5906DB"/>
    <w:rsid w:val="2A6B3999"/>
    <w:rsid w:val="2B033ADD"/>
    <w:rsid w:val="2B046CB5"/>
    <w:rsid w:val="2B8B6069"/>
    <w:rsid w:val="2B9F2FBA"/>
    <w:rsid w:val="2DFF19EA"/>
    <w:rsid w:val="2E8F3024"/>
    <w:rsid w:val="2ECF5190"/>
    <w:rsid w:val="2FEC319A"/>
    <w:rsid w:val="310574C6"/>
    <w:rsid w:val="39163148"/>
    <w:rsid w:val="39E42C13"/>
    <w:rsid w:val="3A5D588A"/>
    <w:rsid w:val="3A74BB64"/>
    <w:rsid w:val="3C4E44E0"/>
    <w:rsid w:val="3CF34760"/>
    <w:rsid w:val="3F8846F7"/>
    <w:rsid w:val="40EA3BB8"/>
    <w:rsid w:val="41D15177"/>
    <w:rsid w:val="42D13E8E"/>
    <w:rsid w:val="42E84BD5"/>
    <w:rsid w:val="43DC0A0F"/>
    <w:rsid w:val="455502C0"/>
    <w:rsid w:val="46D56928"/>
    <w:rsid w:val="476BAF20"/>
    <w:rsid w:val="49CF2C5B"/>
    <w:rsid w:val="49F63E3D"/>
    <w:rsid w:val="4AC21DAD"/>
    <w:rsid w:val="4D494176"/>
    <w:rsid w:val="4EFF0A8F"/>
    <w:rsid w:val="4F861430"/>
    <w:rsid w:val="502C4839"/>
    <w:rsid w:val="51237C42"/>
    <w:rsid w:val="51990D46"/>
    <w:rsid w:val="5339781C"/>
    <w:rsid w:val="53974422"/>
    <w:rsid w:val="53F85541"/>
    <w:rsid w:val="54DB051C"/>
    <w:rsid w:val="569445C9"/>
    <w:rsid w:val="58784186"/>
    <w:rsid w:val="58AC30B9"/>
    <w:rsid w:val="59A97048"/>
    <w:rsid w:val="5BB84017"/>
    <w:rsid w:val="5BBEDA64"/>
    <w:rsid w:val="5C0A27D7"/>
    <w:rsid w:val="5D1A008F"/>
    <w:rsid w:val="5D6D1AE5"/>
    <w:rsid w:val="5F310DEB"/>
    <w:rsid w:val="60A043BB"/>
    <w:rsid w:val="623A07D4"/>
    <w:rsid w:val="63015AFA"/>
    <w:rsid w:val="63C52110"/>
    <w:rsid w:val="64465295"/>
    <w:rsid w:val="64B15BA6"/>
    <w:rsid w:val="657403D8"/>
    <w:rsid w:val="6601328F"/>
    <w:rsid w:val="675D9D0C"/>
    <w:rsid w:val="68F73FA4"/>
    <w:rsid w:val="68FF382B"/>
    <w:rsid w:val="69DC122D"/>
    <w:rsid w:val="6AEB263E"/>
    <w:rsid w:val="6BA9121F"/>
    <w:rsid w:val="6C89CCA4"/>
    <w:rsid w:val="6D1044C1"/>
    <w:rsid w:val="6E8013BE"/>
    <w:rsid w:val="6F5EA05B"/>
    <w:rsid w:val="6F9B6A16"/>
    <w:rsid w:val="6FE15CF2"/>
    <w:rsid w:val="6FEBCFC9"/>
    <w:rsid w:val="71AE3293"/>
    <w:rsid w:val="72213FEA"/>
    <w:rsid w:val="722C6D68"/>
    <w:rsid w:val="72934963"/>
    <w:rsid w:val="73360A5E"/>
    <w:rsid w:val="734D7DAC"/>
    <w:rsid w:val="7505734F"/>
    <w:rsid w:val="75E53154"/>
    <w:rsid w:val="75F81312"/>
    <w:rsid w:val="76705C61"/>
    <w:rsid w:val="76F00E5E"/>
    <w:rsid w:val="78593DD9"/>
    <w:rsid w:val="792C6F21"/>
    <w:rsid w:val="79AD6805"/>
    <w:rsid w:val="7BD64652"/>
    <w:rsid w:val="7BFC234D"/>
    <w:rsid w:val="7DB904F0"/>
    <w:rsid w:val="7DED435E"/>
    <w:rsid w:val="7DFF383F"/>
    <w:rsid w:val="7E3CFD8D"/>
    <w:rsid w:val="7E9FC1D3"/>
    <w:rsid w:val="7EF9DA5E"/>
    <w:rsid w:val="7F3FCD39"/>
    <w:rsid w:val="7F8A0BC3"/>
    <w:rsid w:val="7FDD9A8F"/>
    <w:rsid w:val="7FE9AA94"/>
    <w:rsid w:val="7FEE84FB"/>
    <w:rsid w:val="8CFDB269"/>
    <w:rsid w:val="979B31B7"/>
    <w:rsid w:val="9BFECFC5"/>
    <w:rsid w:val="9EAC23C2"/>
    <w:rsid w:val="AE4F91E1"/>
    <w:rsid w:val="B3BB7198"/>
    <w:rsid w:val="B775CC53"/>
    <w:rsid w:val="BB6E145F"/>
    <w:rsid w:val="BBCBA3B9"/>
    <w:rsid w:val="BDE601C8"/>
    <w:rsid w:val="BDFEABED"/>
    <w:rsid w:val="BFA3E242"/>
    <w:rsid w:val="BFAF0CC9"/>
    <w:rsid w:val="CF6B6D88"/>
    <w:rsid w:val="CFDD2C70"/>
    <w:rsid w:val="D771A1B8"/>
    <w:rsid w:val="DBDF4516"/>
    <w:rsid w:val="DDF777CB"/>
    <w:rsid w:val="DE65EF57"/>
    <w:rsid w:val="DFFC40BC"/>
    <w:rsid w:val="DFFFEDAD"/>
    <w:rsid w:val="ECFF3F97"/>
    <w:rsid w:val="EFAC8EDF"/>
    <w:rsid w:val="F3E967C5"/>
    <w:rsid w:val="F4FC5E96"/>
    <w:rsid w:val="F5BB84C9"/>
    <w:rsid w:val="F67FF56B"/>
    <w:rsid w:val="F6F2EF53"/>
    <w:rsid w:val="F7FE07DD"/>
    <w:rsid w:val="F7FEE6C7"/>
    <w:rsid w:val="F9FF61CD"/>
    <w:rsid w:val="FAFFE4AE"/>
    <w:rsid w:val="FB5645C0"/>
    <w:rsid w:val="FBFDD588"/>
    <w:rsid w:val="FD76DD08"/>
    <w:rsid w:val="FDBFF745"/>
    <w:rsid w:val="FDFD4D34"/>
    <w:rsid w:val="FDFFAE9B"/>
    <w:rsid w:val="FEDF1D1B"/>
    <w:rsid w:val="FF77666F"/>
    <w:rsid w:val="FFD7FD78"/>
    <w:rsid w:val="FFFB1D78"/>
    <w:rsid w:val="FFFB3A4B"/>
    <w:rsid w:val="FFFDFB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qFormat="1" w:unhideWhenUsed="0" w:uiPriority="99" w:semiHidden="0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6"/>
    <w:unhideWhenUsed/>
    <w:qFormat/>
    <w:uiPriority w:val="99"/>
    <w:pPr>
      <w:spacing w:beforeAutospacing="1" w:afterAutospacing="1"/>
      <w:jc w:val="left"/>
      <w:outlineLvl w:val="1"/>
    </w:pPr>
    <w:rPr>
      <w:rFonts w:hint="eastAsia" w:ascii="宋体" w:hAnsi="宋体" w:eastAsia="宋体"/>
      <w:b/>
      <w:kern w:val="0"/>
      <w:sz w:val="36"/>
      <w:szCs w:val="36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Message Header"/>
    <w:basedOn w:val="1"/>
    <w:next w:val="3"/>
    <w:link w:val="15"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/>
      <w:sz w:val="24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5">
    <w:name w:val="信息标题 Char"/>
    <w:basedOn w:val="12"/>
    <w:link w:val="8"/>
    <w:qFormat/>
    <w:uiPriority w:val="99"/>
    <w:rPr>
      <w:rFonts w:ascii="Cambria" w:hAnsi="Cambria"/>
      <w:kern w:val="2"/>
      <w:sz w:val="24"/>
      <w:szCs w:val="22"/>
      <w:shd w:val="pct20" w:color="auto" w:fill="auto"/>
    </w:rPr>
  </w:style>
  <w:style w:type="character" w:customStyle="1" w:styleId="16">
    <w:name w:val="标题 2 Char"/>
    <w:basedOn w:val="12"/>
    <w:link w:val="2"/>
    <w:qFormat/>
    <w:uiPriority w:val="99"/>
    <w:rPr>
      <w:rFonts w:ascii="宋体" w:hAnsi="宋体"/>
      <w:b/>
      <w:sz w:val="36"/>
      <w:szCs w:val="36"/>
    </w:rPr>
  </w:style>
  <w:style w:type="character" w:customStyle="1" w:styleId="17">
    <w:name w:val="日期 Char"/>
    <w:basedOn w:val="12"/>
    <w:link w:val="4"/>
    <w:semiHidden/>
    <w:qFormat/>
    <w:uiPriority w:val="99"/>
    <w:rPr>
      <w:rFonts w:ascii="等线" w:hAnsi="等线" w:eastAsia="等线" w:cs="Times New Roman"/>
    </w:rPr>
  </w:style>
  <w:style w:type="character" w:customStyle="1" w:styleId="18">
    <w:name w:val="批注框文本 Char"/>
    <w:basedOn w:val="12"/>
    <w:link w:val="5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9">
    <w:name w:val="页脚 Char"/>
    <w:basedOn w:val="12"/>
    <w:link w:val="6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20">
    <w:name w:val="页眉 Char"/>
    <w:basedOn w:val="12"/>
    <w:link w:val="7"/>
    <w:qFormat/>
    <w:uiPriority w:val="99"/>
    <w:rPr>
      <w:rFonts w:ascii="等线" w:hAnsi="等线" w:eastAsia="等线" w:cs="Times New Roman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样式1"/>
    <w:link w:val="23"/>
    <w:qFormat/>
    <w:uiPriority w:val="0"/>
    <w:pPr>
      <w:spacing w:afterLines="100" w:line="580" w:lineRule="exact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character" w:customStyle="1" w:styleId="23">
    <w:name w:val="样式1 Char"/>
    <w:basedOn w:val="12"/>
    <w:link w:val="2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16</Pages>
  <Words>1269</Words>
  <Characters>7235</Characters>
  <Lines>60</Lines>
  <Paragraphs>16</Paragraphs>
  <TotalTime>37</TotalTime>
  <ScaleCrop>false</ScaleCrop>
  <LinksUpToDate>false</LinksUpToDate>
  <CharactersWithSpaces>8488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2020-12-21T06:16:00Z</dcterms:created>
  <dc:creator>邹德仑</dc:creator>
  <cp:lastModifiedBy>陶小琳</cp:lastModifiedBy>
  <cp:lastPrinted>2020-03-15T08:30:00Z</cp:lastPrinted>
  <dcterms:modified xsi:type="dcterms:W3CDTF">2021-01-15T01:39:54Z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