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66C" w:rsidRDefault="00316E69" w:rsidP="00DE3553">
      <w:pPr>
        <w:jc w:val="center"/>
        <w:rPr>
          <w:rFonts w:hint="eastAsia"/>
          <w:sz w:val="32"/>
        </w:rPr>
      </w:pPr>
      <w:r>
        <w:rPr>
          <w:rFonts w:hint="eastAsia"/>
          <w:b/>
          <w:bCs/>
          <w:sz w:val="32"/>
        </w:rPr>
        <w:t>《煤矿用自救器》</w:t>
      </w:r>
      <w:r w:rsidR="001D06F1" w:rsidRPr="001D06F1">
        <w:rPr>
          <w:rFonts w:hint="eastAsia"/>
          <w:b/>
          <w:bCs/>
          <w:sz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2D4A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6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20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1375" w:type="dxa"/>
            <w:vAlign w:val="center"/>
          </w:tcPr>
          <w:p w:rsidR="002D4AF5" w:rsidRDefault="002D4AF5">
            <w:pPr>
              <w:spacing w:line="360" w:lineRule="auto"/>
              <w:ind w:leftChars="-114" w:left="-239" w:firstLineChars="114" w:firstLine="239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1207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378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2D4A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6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816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邮编</w:t>
            </w:r>
          </w:p>
        </w:tc>
        <w:tc>
          <w:tcPr>
            <w:tcW w:w="1344" w:type="dxa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2D4AF5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900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修改理由</w:t>
            </w:r>
          </w:p>
        </w:tc>
      </w:tr>
      <w:tr w:rsidR="002D4AF5">
        <w:tblPrEx>
          <w:tblCellMar>
            <w:top w:w="0" w:type="dxa"/>
            <w:bottom w:w="0" w:type="dxa"/>
          </w:tblCellMar>
        </w:tblPrEx>
        <w:trPr>
          <w:cantSplit/>
          <w:trHeight w:val="11355"/>
        </w:trPr>
        <w:tc>
          <w:tcPr>
            <w:tcW w:w="900" w:type="dxa"/>
            <w:gridSpan w:val="2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780" w:type="dxa"/>
            <w:gridSpan w:val="4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5040" w:type="dxa"/>
            <w:gridSpan w:val="5"/>
            <w:vAlign w:val="center"/>
          </w:tcPr>
          <w:p w:rsidR="002D4AF5" w:rsidRDefault="002D4AF5">
            <w:pPr>
              <w:spacing w:line="360" w:lineRule="auto"/>
              <w:jc w:val="center"/>
              <w:rPr>
                <w:rFonts w:hint="eastAsia"/>
              </w:rPr>
            </w:pPr>
          </w:p>
          <w:p w:rsidR="00DF38AB" w:rsidRDefault="00DF38AB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</w:tbl>
    <w:p w:rsidR="002D4AF5" w:rsidRDefault="002D4AF5">
      <w:pPr>
        <w:tabs>
          <w:tab w:val="left" w:pos="5220"/>
        </w:tabs>
        <w:rPr>
          <w:rFonts w:hint="eastAsia"/>
        </w:rPr>
      </w:pPr>
      <w:r>
        <w:rPr>
          <w:rFonts w:hint="eastAsia"/>
        </w:rPr>
        <w:t xml:space="preserve">                                           </w:t>
      </w:r>
      <w:r w:rsidR="00316E69">
        <w:rPr>
          <w:rFonts w:hint="eastAsia"/>
        </w:rPr>
        <w:t xml:space="preserve">         </w:t>
      </w:r>
      <w:r>
        <w:rPr>
          <w:rFonts w:hint="eastAsia"/>
        </w:rPr>
        <w:t xml:space="preserve"> </w:t>
      </w:r>
      <w:r>
        <w:rPr>
          <w:rFonts w:hint="eastAsia"/>
        </w:rPr>
        <w:t>（纸幅不够，请附页）</w:t>
      </w:r>
    </w:p>
    <w:sectPr w:rsidR="002D4AF5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55C" w:rsidRDefault="0045055C" w:rsidP="004228BE">
      <w:r>
        <w:separator/>
      </w:r>
    </w:p>
  </w:endnote>
  <w:endnote w:type="continuationSeparator" w:id="0">
    <w:p w:rsidR="0045055C" w:rsidRDefault="0045055C" w:rsidP="00422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55C" w:rsidRDefault="0045055C" w:rsidP="004228BE">
      <w:r>
        <w:separator/>
      </w:r>
    </w:p>
  </w:footnote>
  <w:footnote w:type="continuationSeparator" w:id="0">
    <w:p w:rsidR="0045055C" w:rsidRDefault="0045055C" w:rsidP="00422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0C65"/>
    <w:rsid w:val="000257F0"/>
    <w:rsid w:val="00032AF4"/>
    <w:rsid w:val="00060621"/>
    <w:rsid w:val="00071A6C"/>
    <w:rsid w:val="000A04AD"/>
    <w:rsid w:val="000C5C5F"/>
    <w:rsid w:val="0015406C"/>
    <w:rsid w:val="0015653C"/>
    <w:rsid w:val="001B0C65"/>
    <w:rsid w:val="001D06F1"/>
    <w:rsid w:val="002B798A"/>
    <w:rsid w:val="002D4AF5"/>
    <w:rsid w:val="00303C62"/>
    <w:rsid w:val="00314DEA"/>
    <w:rsid w:val="00316E69"/>
    <w:rsid w:val="0033032A"/>
    <w:rsid w:val="004228BE"/>
    <w:rsid w:val="00447C57"/>
    <w:rsid w:val="0045055C"/>
    <w:rsid w:val="0052789D"/>
    <w:rsid w:val="005558CE"/>
    <w:rsid w:val="005700C6"/>
    <w:rsid w:val="00694F66"/>
    <w:rsid w:val="007F2DD3"/>
    <w:rsid w:val="0080766C"/>
    <w:rsid w:val="00840F8F"/>
    <w:rsid w:val="00950381"/>
    <w:rsid w:val="00A56F44"/>
    <w:rsid w:val="00A9582E"/>
    <w:rsid w:val="00B05DA6"/>
    <w:rsid w:val="00B42B90"/>
    <w:rsid w:val="00CE5018"/>
    <w:rsid w:val="00DE3553"/>
    <w:rsid w:val="00DF38AB"/>
    <w:rsid w:val="00DF7C1D"/>
    <w:rsid w:val="00E059F8"/>
    <w:rsid w:val="00F95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样式2"/>
    <w:basedOn w:val="1"/>
    <w:pPr>
      <w:adjustRightInd w:val="0"/>
      <w:snapToGrid w:val="0"/>
      <w:spacing w:before="0" w:after="120" w:line="240" w:lineRule="auto"/>
    </w:pPr>
    <w:rPr>
      <w:sz w:val="21"/>
    </w:rPr>
  </w:style>
  <w:style w:type="paragraph" w:styleId="a3">
    <w:name w:val="header"/>
    <w:basedOn w:val="a"/>
    <w:link w:val="Char"/>
    <w:rsid w:val="00422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228BE"/>
    <w:rPr>
      <w:kern w:val="2"/>
      <w:sz w:val="18"/>
      <w:szCs w:val="18"/>
    </w:rPr>
  </w:style>
  <w:style w:type="paragraph" w:styleId="a4">
    <w:name w:val="footer"/>
    <w:basedOn w:val="a"/>
    <w:link w:val="Char0"/>
    <w:rsid w:val="00422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228BE"/>
    <w:rPr>
      <w:kern w:val="2"/>
      <w:sz w:val="18"/>
      <w:szCs w:val="18"/>
    </w:rPr>
  </w:style>
  <w:style w:type="character" w:styleId="a5">
    <w:name w:val="Strong"/>
    <w:basedOn w:val="a0"/>
    <w:qFormat/>
    <w:rsid w:val="008076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1</TotalTime>
  <Pages>1</Pages>
  <Words>49</Words>
  <Characters>87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国家标准《》（征求意见稿）</dc:title>
  <dc:subject/>
  <dc:creator>罗虹</dc:creator>
  <cp:keywords/>
  <dc:description/>
  <cp:lastModifiedBy>黄体伟(填写印刷单)</cp:lastModifiedBy>
  <cp:revision>2</cp:revision>
  <cp:lastPrinted>2002-10-28T06:42:00Z</cp:lastPrinted>
  <dcterms:created xsi:type="dcterms:W3CDTF">2019-11-28T00:12:00Z</dcterms:created>
  <dcterms:modified xsi:type="dcterms:W3CDTF">2019-11-28T00:12:00Z</dcterms:modified>
</cp:coreProperties>
</file>